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79C" w:rsidRDefault="00BA279C" w:rsidP="002B26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Технологическая карта</w:t>
      </w:r>
    </w:p>
    <w:p w:rsidR="00BA279C" w:rsidRDefault="00BA279C" w:rsidP="00B36B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организации непосредственно образовательной деятельности.</w:t>
      </w:r>
    </w:p>
    <w:p w:rsidR="00BA279C" w:rsidRDefault="00BA279C" w:rsidP="00B36B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A279C" w:rsidRPr="00783118" w:rsidRDefault="00BA279C" w:rsidP="00B36B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783118">
        <w:rPr>
          <w:rFonts w:ascii="Times New Roman" w:hAnsi="Times New Roman" w:cs="Times New Roman"/>
          <w:b/>
          <w:bCs/>
          <w:sz w:val="24"/>
          <w:szCs w:val="24"/>
          <w:u w:val="single"/>
        </w:rPr>
        <w:t>«До чего дошёл прогресс!»</w:t>
      </w:r>
    </w:p>
    <w:p w:rsidR="00BA279C" w:rsidRPr="00783118" w:rsidRDefault="00BA279C" w:rsidP="00B36B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Возрастная группа: </w:t>
      </w:r>
      <w:r w:rsidRPr="00783118">
        <w:rPr>
          <w:rFonts w:ascii="Times New Roman" w:hAnsi="Times New Roman" w:cs="Times New Roman"/>
          <w:b/>
          <w:bCs/>
          <w:sz w:val="24"/>
          <w:szCs w:val="24"/>
          <w:u w:val="single"/>
        </w:rPr>
        <w:t>Старшая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группа</w:t>
      </w:r>
    </w:p>
    <w:p w:rsidR="00BA279C" w:rsidRPr="00783118" w:rsidRDefault="00BA279C" w:rsidP="00B36B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Составитель: </w:t>
      </w:r>
      <w:r w:rsidRPr="00783118">
        <w:rPr>
          <w:rFonts w:ascii="Times New Roman" w:hAnsi="Times New Roman" w:cs="Times New Roman"/>
          <w:b/>
          <w:bCs/>
          <w:sz w:val="24"/>
          <w:szCs w:val="24"/>
          <w:u w:val="single"/>
        </w:rPr>
        <w:t>Тагирова Оксана Ильдусовна</w:t>
      </w:r>
    </w:p>
    <w:p w:rsidR="00BA279C" w:rsidRDefault="00BA279C" w:rsidP="00B36B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9"/>
        <w:gridCol w:w="2396"/>
        <w:gridCol w:w="7930"/>
      </w:tblGrid>
      <w:tr w:rsidR="00BA279C" w:rsidRPr="00B36B2C" w:rsidTr="00143FA3">
        <w:trPr>
          <w:trHeight w:val="593"/>
        </w:trPr>
        <w:tc>
          <w:tcPr>
            <w:tcW w:w="369" w:type="dxa"/>
          </w:tcPr>
          <w:p w:rsidR="00BA279C" w:rsidRPr="00143FA3" w:rsidRDefault="00BA279C" w:rsidP="00143FA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6" w:type="dxa"/>
          </w:tcPr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FA3">
              <w:rPr>
                <w:rFonts w:ascii="Times New Roman" w:hAnsi="Times New Roman" w:cs="Times New Roman"/>
                <w:bCs/>
                <w:sz w:val="24"/>
                <w:szCs w:val="24"/>
              </w:rPr>
              <w:t>Цель</w:t>
            </w:r>
          </w:p>
        </w:tc>
        <w:tc>
          <w:tcPr>
            <w:tcW w:w="7930" w:type="dxa"/>
          </w:tcPr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FA3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творческих способностей, конструкторских навыков.</w:t>
            </w:r>
          </w:p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A279C" w:rsidRPr="00B36B2C" w:rsidTr="00143FA3">
        <w:trPr>
          <w:trHeight w:val="888"/>
        </w:trPr>
        <w:tc>
          <w:tcPr>
            <w:tcW w:w="369" w:type="dxa"/>
          </w:tcPr>
          <w:p w:rsidR="00BA279C" w:rsidRPr="00143FA3" w:rsidRDefault="00BA279C" w:rsidP="00143FA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6" w:type="dxa"/>
          </w:tcPr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FA3">
              <w:rPr>
                <w:rFonts w:ascii="Times New Roman" w:hAnsi="Times New Roman" w:cs="Times New Roman"/>
                <w:bCs/>
                <w:sz w:val="24"/>
                <w:szCs w:val="24"/>
              </w:rPr>
              <w:t>Задачи</w:t>
            </w:r>
          </w:p>
        </w:tc>
        <w:tc>
          <w:tcPr>
            <w:tcW w:w="7930" w:type="dxa"/>
          </w:tcPr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F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Образовательная: </w:t>
            </w:r>
          </w:p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FA3">
              <w:rPr>
                <w:rFonts w:ascii="Times New Roman" w:hAnsi="Times New Roman" w:cs="Times New Roman"/>
                <w:bCs/>
                <w:sz w:val="24"/>
                <w:szCs w:val="24"/>
              </w:rPr>
              <w:t>- развитие кругозора в области техники</w:t>
            </w:r>
          </w:p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FA3">
              <w:rPr>
                <w:rFonts w:ascii="Times New Roman" w:hAnsi="Times New Roman" w:cs="Times New Roman"/>
                <w:bCs/>
                <w:sz w:val="24"/>
                <w:szCs w:val="24"/>
              </w:rPr>
              <w:t>- формирование умений и навыков при решении конструкторских задач</w:t>
            </w:r>
          </w:p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FA3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Развивающая:</w:t>
            </w:r>
          </w:p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FA3">
              <w:rPr>
                <w:rFonts w:ascii="Times New Roman" w:hAnsi="Times New Roman" w:cs="Times New Roman"/>
                <w:bCs/>
                <w:sz w:val="24"/>
                <w:szCs w:val="24"/>
              </w:rPr>
              <w:t>- развитие самостоятельности в принятии решений, творческой инициативы и воображения</w:t>
            </w:r>
          </w:p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FA3">
              <w:rPr>
                <w:rFonts w:ascii="Times New Roman" w:hAnsi="Times New Roman" w:cs="Times New Roman"/>
                <w:bCs/>
                <w:sz w:val="24"/>
                <w:szCs w:val="24"/>
              </w:rPr>
              <w:t>- развитие коммуникативных навыков, умение работать в группе</w:t>
            </w:r>
          </w:p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FA3">
              <w:rPr>
                <w:rFonts w:ascii="Times New Roman" w:hAnsi="Times New Roman" w:cs="Times New Roman"/>
                <w:bCs/>
                <w:sz w:val="24"/>
                <w:szCs w:val="24"/>
              </w:rPr>
              <w:t>- развитие познавательных и психических процессов, оперативной памяти и мышления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внимания, зрительной памяти.</w:t>
            </w:r>
          </w:p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FA3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Воспитательная:</w:t>
            </w:r>
          </w:p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FA3">
              <w:rPr>
                <w:rFonts w:ascii="Times New Roman" w:hAnsi="Times New Roman" w:cs="Times New Roman"/>
                <w:bCs/>
                <w:sz w:val="24"/>
                <w:szCs w:val="24"/>
              </w:rPr>
              <w:t>- воспитание волевых качеств, ответственности, умение доводить начатое дело до конца.</w:t>
            </w:r>
          </w:p>
        </w:tc>
      </w:tr>
      <w:tr w:rsidR="00BA279C" w:rsidRPr="00B36B2C" w:rsidTr="00143FA3">
        <w:trPr>
          <w:trHeight w:val="593"/>
        </w:trPr>
        <w:tc>
          <w:tcPr>
            <w:tcW w:w="369" w:type="dxa"/>
          </w:tcPr>
          <w:p w:rsidR="00BA279C" w:rsidRPr="00143FA3" w:rsidRDefault="00BA279C" w:rsidP="00143FA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6" w:type="dxa"/>
          </w:tcPr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FA3">
              <w:rPr>
                <w:rFonts w:ascii="Times New Roman" w:hAnsi="Times New Roman" w:cs="Times New Roman"/>
                <w:bCs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930" w:type="dxa"/>
          </w:tcPr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FA3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Познавательная, коммуникативная, социально – личностная, художественно – эстетическая.</w:t>
            </w:r>
          </w:p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A279C" w:rsidRPr="00B36B2C" w:rsidTr="00143FA3">
        <w:trPr>
          <w:trHeight w:val="904"/>
        </w:trPr>
        <w:tc>
          <w:tcPr>
            <w:tcW w:w="369" w:type="dxa"/>
          </w:tcPr>
          <w:p w:rsidR="00BA279C" w:rsidRPr="00143FA3" w:rsidRDefault="00BA279C" w:rsidP="00143FA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6" w:type="dxa"/>
          </w:tcPr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FA3"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Демонстрационный материал</w:t>
            </w:r>
          </w:p>
        </w:tc>
        <w:tc>
          <w:tcPr>
            <w:tcW w:w="7930" w:type="dxa"/>
          </w:tcPr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FA3">
              <w:rPr>
                <w:rFonts w:ascii="Times New Roman" w:hAnsi="Times New Roman" w:cs="Times New Roman"/>
                <w:bCs/>
                <w:sz w:val="24"/>
                <w:szCs w:val="24"/>
              </w:rPr>
              <w:t>Конверт с заданием, карточки со схемами заданий, видео – просьба робота Робика.</w:t>
            </w:r>
          </w:p>
        </w:tc>
      </w:tr>
      <w:tr w:rsidR="00BA279C" w:rsidRPr="00B36B2C" w:rsidTr="00143FA3">
        <w:trPr>
          <w:trHeight w:val="888"/>
        </w:trPr>
        <w:tc>
          <w:tcPr>
            <w:tcW w:w="369" w:type="dxa"/>
          </w:tcPr>
          <w:p w:rsidR="00BA279C" w:rsidRPr="00143FA3" w:rsidRDefault="00BA279C" w:rsidP="00143FA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6" w:type="dxa"/>
          </w:tcPr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FA3">
              <w:rPr>
                <w:rFonts w:ascii="Times New Roman" w:hAnsi="Times New Roman" w:cs="Times New Roman"/>
                <w:bCs/>
                <w:sz w:val="24"/>
                <w:szCs w:val="24"/>
              </w:rPr>
              <w:t>Раздаточный материал</w:t>
            </w:r>
          </w:p>
        </w:tc>
        <w:tc>
          <w:tcPr>
            <w:tcW w:w="7930" w:type="dxa"/>
          </w:tcPr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F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Конструктор - Лего, электрический конструктор, пластмассовые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коктейльные трубочки, пластилин, схемы.</w:t>
            </w:r>
          </w:p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A279C" w:rsidRPr="00B36B2C" w:rsidTr="00143FA3">
        <w:trPr>
          <w:trHeight w:val="888"/>
        </w:trPr>
        <w:tc>
          <w:tcPr>
            <w:tcW w:w="369" w:type="dxa"/>
          </w:tcPr>
          <w:p w:rsidR="00BA279C" w:rsidRPr="00143FA3" w:rsidRDefault="00BA279C" w:rsidP="00143FA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6" w:type="dxa"/>
          </w:tcPr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FA3">
              <w:rPr>
                <w:rFonts w:ascii="Times New Roman" w:hAnsi="Times New Roman" w:cs="Times New Roman"/>
                <w:bCs/>
                <w:sz w:val="24"/>
                <w:szCs w:val="24"/>
              </w:rPr>
              <w:t>Активизация словаря</w:t>
            </w:r>
          </w:p>
        </w:tc>
        <w:tc>
          <w:tcPr>
            <w:tcW w:w="7930" w:type="dxa"/>
          </w:tcPr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Роботы – помощники. Робот – ищейка, подводный робот, военные роботы.</w:t>
            </w:r>
          </w:p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A279C" w:rsidRDefault="00BA279C" w:rsidP="00B36B2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79C" w:rsidRDefault="00BA279C" w:rsidP="00B36B2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79C" w:rsidRDefault="00BA279C" w:rsidP="00B36B2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79C" w:rsidRDefault="00BA279C" w:rsidP="00B36B2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79C" w:rsidRDefault="00BA279C" w:rsidP="00B36B2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79C" w:rsidRDefault="00BA279C" w:rsidP="00B36B2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79C" w:rsidRDefault="00BA279C" w:rsidP="00B36B2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79C" w:rsidRDefault="00BA279C" w:rsidP="00B36B2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79C" w:rsidRDefault="00BA279C" w:rsidP="00B36B2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79C" w:rsidRDefault="00BA279C" w:rsidP="00B36B2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79C" w:rsidRDefault="00BA279C" w:rsidP="00B36B2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79C" w:rsidRDefault="00BA279C" w:rsidP="00B36B2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79C" w:rsidRDefault="00BA279C" w:rsidP="00B36B2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79C" w:rsidRDefault="00BA279C" w:rsidP="00B36B2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79C" w:rsidRDefault="00BA279C" w:rsidP="00B36B2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79C" w:rsidRDefault="00BA279C" w:rsidP="00B36B2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79C" w:rsidRDefault="00BA279C" w:rsidP="00B36B2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79C" w:rsidRPr="00B36B2C" w:rsidRDefault="00BA279C" w:rsidP="00B36B2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94"/>
        <w:gridCol w:w="2066"/>
        <w:gridCol w:w="2268"/>
        <w:gridCol w:w="3640"/>
        <w:gridCol w:w="2172"/>
      </w:tblGrid>
      <w:tr w:rsidR="00BA279C" w:rsidTr="008B0A74">
        <w:trPr>
          <w:trHeight w:val="328"/>
        </w:trPr>
        <w:tc>
          <w:tcPr>
            <w:tcW w:w="594" w:type="dxa"/>
          </w:tcPr>
          <w:p w:rsidR="00BA279C" w:rsidRDefault="00BA27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66" w:type="dxa"/>
          </w:tcPr>
          <w:p w:rsidR="00BA279C" w:rsidRDefault="00BA27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</w:t>
            </w:r>
          </w:p>
        </w:tc>
        <w:tc>
          <w:tcPr>
            <w:tcW w:w="2268" w:type="dxa"/>
          </w:tcPr>
          <w:p w:rsidR="00BA279C" w:rsidRDefault="00BA27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детей</w:t>
            </w:r>
          </w:p>
        </w:tc>
        <w:tc>
          <w:tcPr>
            <w:tcW w:w="3640" w:type="dxa"/>
          </w:tcPr>
          <w:p w:rsidR="00BA279C" w:rsidRDefault="00BA27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172" w:type="dxa"/>
          </w:tcPr>
          <w:p w:rsidR="00BA279C" w:rsidRDefault="00BA27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BA279C" w:rsidTr="008B0A74">
        <w:trPr>
          <w:trHeight w:val="7514"/>
        </w:trPr>
        <w:tc>
          <w:tcPr>
            <w:tcW w:w="594" w:type="dxa"/>
          </w:tcPr>
          <w:p w:rsidR="00BA279C" w:rsidRDefault="00BA2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6" w:type="dxa"/>
          </w:tcPr>
          <w:p w:rsidR="00BA279C" w:rsidRDefault="00BA27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Вводно-организационный: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психологический настрой на деятельность, создание атмосферы заинтересованности.</w:t>
            </w:r>
          </w:p>
        </w:tc>
        <w:tc>
          <w:tcPr>
            <w:tcW w:w="2268" w:type="dxa"/>
          </w:tcPr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организует  детей в круг.</w:t>
            </w: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A279C" w:rsidRDefault="00BA279C" w:rsidP="00DB59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BA279C" w:rsidRDefault="00BA279C" w:rsidP="000C67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A279C" w:rsidRPr="000C6753" w:rsidRDefault="00BA279C" w:rsidP="000C67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Воспитатель: </w:t>
            </w:r>
            <w:r w:rsidRPr="000C67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Я рада видеть вас снова такими красивыми, здоровыми, с добрыми глазками. Нас ждет сегодня много увлекательного и интересного. Но для начала поздороваемся друг с другом и нашими гостями. </w:t>
            </w:r>
          </w:p>
          <w:p w:rsidR="00BA279C" w:rsidRPr="000C6753" w:rsidRDefault="00BA279C" w:rsidP="000C675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7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Здравствуй, Небо!</w:t>
            </w:r>
          </w:p>
          <w:p w:rsidR="00BA279C" w:rsidRPr="000C6753" w:rsidRDefault="00BA279C" w:rsidP="000C675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7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(Руки поднять вверх)</w:t>
            </w:r>
          </w:p>
          <w:p w:rsidR="00BA279C" w:rsidRPr="000C6753" w:rsidRDefault="00BA279C" w:rsidP="000C675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7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Здравствуй, Солнце!</w:t>
            </w:r>
          </w:p>
          <w:p w:rsidR="00BA279C" w:rsidRPr="000C6753" w:rsidRDefault="00BA279C" w:rsidP="000C675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7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Руками над головой описать большой круг</w:t>
            </w:r>
          </w:p>
          <w:p w:rsidR="00BA279C" w:rsidRPr="000C6753" w:rsidRDefault="00BA279C" w:rsidP="000C675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7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Здравствуй, Земля!</w:t>
            </w:r>
          </w:p>
          <w:p w:rsidR="00BA279C" w:rsidRPr="000C6753" w:rsidRDefault="00BA279C" w:rsidP="000C675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7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Плавно опустить руки на ковер</w:t>
            </w:r>
          </w:p>
          <w:p w:rsidR="00BA279C" w:rsidRPr="000C6753" w:rsidRDefault="00BA279C" w:rsidP="000C675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7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Здравствуй, планета Земля!</w:t>
            </w:r>
          </w:p>
          <w:p w:rsidR="00BA279C" w:rsidRPr="000C6753" w:rsidRDefault="00BA279C" w:rsidP="000C675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7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Описать большой круг над головой</w:t>
            </w:r>
          </w:p>
          <w:p w:rsidR="00BA279C" w:rsidRDefault="00BA279C" w:rsidP="008E000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7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Здравствуй, наша большая семья! (поворачиваются к гостям)</w:t>
            </w:r>
          </w:p>
          <w:p w:rsidR="00BA279C" w:rsidRPr="008E000B" w:rsidRDefault="00BA279C" w:rsidP="008E000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A279C" w:rsidRPr="008E000B" w:rsidRDefault="00BA279C" w:rsidP="008E000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A279C" w:rsidRPr="008E000B" w:rsidRDefault="00BA279C" w:rsidP="008E000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</w:tcPr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79C" w:rsidTr="008B0A74">
        <w:trPr>
          <w:trHeight w:val="357"/>
        </w:trPr>
        <w:tc>
          <w:tcPr>
            <w:tcW w:w="594" w:type="dxa"/>
          </w:tcPr>
          <w:p w:rsidR="00BA279C" w:rsidRDefault="00BA2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6" w:type="dxa"/>
          </w:tcPr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Мотивационно-побудительный этап предстоящей деятельности:</w:t>
            </w: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проблемной ситуации.</w:t>
            </w:r>
          </w:p>
        </w:tc>
        <w:tc>
          <w:tcPr>
            <w:tcW w:w="2268" w:type="dxa"/>
          </w:tcPr>
          <w:p w:rsidR="00BA279C" w:rsidRDefault="00BA279C" w:rsidP="00DB59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присаживаются на стульчики.</w:t>
            </w: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BA279C" w:rsidRDefault="00BA279C" w:rsidP="00DB59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Воспитатель: </w:t>
            </w:r>
            <w:r w:rsidRPr="00DB59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Ребята сегодня у нас очень интересное и познавательное занятие. Попрошу вас быть внимательными, сосредоточиться 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B59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сесть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стульчики </w:t>
            </w:r>
            <w:r w:rsidRPr="00DB59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поудобнее.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279C" w:rsidRPr="00DB59F0" w:rsidRDefault="00BA279C" w:rsidP="00DB59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B59F0">
              <w:rPr>
                <w:rFonts w:ascii="Times New Roman" w:hAnsi="Times New Roman" w:cs="Times New Roman"/>
                <w:sz w:val="24"/>
                <w:szCs w:val="24"/>
              </w:rPr>
              <w:t>Звучит сигнал  о помощи!!!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59F0">
              <w:rPr>
                <w:rFonts w:ascii="Times New Roman" w:hAnsi="Times New Roman" w:cs="Times New Roman"/>
                <w:sz w:val="24"/>
                <w:szCs w:val="24"/>
              </w:rPr>
              <w:t>На интерактивной доске высвечивается видео – послание от робота Робика с просьбой о помощи!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A279C" w:rsidRPr="00DB59F0" w:rsidRDefault="00BA279C" w:rsidP="00DB59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B59F0">
              <w:rPr>
                <w:rFonts w:ascii="Times New Roman" w:hAnsi="Times New Roman" w:cs="Times New Roman"/>
                <w:sz w:val="24"/>
                <w:szCs w:val="24"/>
              </w:rPr>
              <w:t>«Я робот – робик, здравствуйте друзья!</w:t>
            </w:r>
          </w:p>
          <w:p w:rsidR="00BA279C" w:rsidRPr="00DB59F0" w:rsidRDefault="00BA279C" w:rsidP="00DB59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B59F0">
              <w:rPr>
                <w:rFonts w:ascii="Times New Roman" w:hAnsi="Times New Roman" w:cs="Times New Roman"/>
                <w:sz w:val="24"/>
                <w:szCs w:val="24"/>
              </w:rPr>
              <w:t>С планеты Лего обращаюсь к вам я.</w:t>
            </w:r>
          </w:p>
          <w:p w:rsidR="00BA279C" w:rsidRPr="00DB59F0" w:rsidRDefault="00BA279C" w:rsidP="00DB59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B59F0">
              <w:rPr>
                <w:rFonts w:ascii="Times New Roman" w:hAnsi="Times New Roman" w:cs="Times New Roman"/>
                <w:sz w:val="24"/>
                <w:szCs w:val="24"/>
              </w:rPr>
              <w:t>Беда у нас случилась,</w:t>
            </w:r>
          </w:p>
          <w:p w:rsidR="00BA279C" w:rsidRPr="00DB59F0" w:rsidRDefault="00BA279C" w:rsidP="00DB59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B59F0">
              <w:rPr>
                <w:rFonts w:ascii="Times New Roman" w:hAnsi="Times New Roman" w:cs="Times New Roman"/>
                <w:sz w:val="24"/>
                <w:szCs w:val="24"/>
              </w:rPr>
              <w:t>Все космические корабли внезапно остановились.</w:t>
            </w:r>
          </w:p>
          <w:p w:rsidR="00BA279C" w:rsidRPr="00DB59F0" w:rsidRDefault="00BA279C" w:rsidP="00DB59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роботы на месте встали</w:t>
            </w:r>
            <w:r w:rsidRPr="00DB59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A279C" w:rsidRPr="00DB59F0" w:rsidRDefault="00BA279C" w:rsidP="00DB59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B59F0">
              <w:rPr>
                <w:rFonts w:ascii="Times New Roman" w:hAnsi="Times New Roman" w:cs="Times New Roman"/>
                <w:sz w:val="24"/>
                <w:szCs w:val="24"/>
              </w:rPr>
              <w:t xml:space="preserve">Все наши микросхемы сбой дали </w:t>
            </w:r>
          </w:p>
          <w:p w:rsidR="00BA279C" w:rsidRPr="00DB59F0" w:rsidRDefault="00BA279C" w:rsidP="00DB59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B59F0">
              <w:rPr>
                <w:rFonts w:ascii="Times New Roman" w:hAnsi="Times New Roman" w:cs="Times New Roman"/>
                <w:sz w:val="24"/>
                <w:szCs w:val="24"/>
              </w:rPr>
              <w:t>Посылаю вам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жду помощи и понимания.</w:t>
            </w:r>
          </w:p>
          <w:p w:rsidR="00BA279C" w:rsidRDefault="00BA279C" w:rsidP="00DB59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справитесь с ним ловко, получите космическую посылку за сноровку. Б</w:t>
            </w:r>
            <w:r w:rsidRPr="00DB59F0">
              <w:rPr>
                <w:rFonts w:ascii="Times New Roman" w:hAnsi="Times New Roman" w:cs="Times New Roman"/>
                <w:sz w:val="24"/>
                <w:szCs w:val="24"/>
              </w:rPr>
              <w:t>лагодарю вас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внимание, звездный привет вам и до свидания.</w:t>
            </w:r>
          </w:p>
        </w:tc>
        <w:tc>
          <w:tcPr>
            <w:tcW w:w="2172" w:type="dxa"/>
          </w:tcPr>
          <w:p w:rsidR="00BA279C" w:rsidRPr="00DB59F0" w:rsidRDefault="00BA279C" w:rsidP="00B626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Обращаю внимание детей на интерактивную доску:</w:t>
            </w: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79C" w:rsidTr="008B0A74">
        <w:trPr>
          <w:trHeight w:val="323"/>
        </w:trPr>
        <w:tc>
          <w:tcPr>
            <w:tcW w:w="594" w:type="dxa"/>
          </w:tcPr>
          <w:p w:rsidR="00BA279C" w:rsidRDefault="00BA279C" w:rsidP="007A48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6" w:type="dxa"/>
          </w:tcPr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Активное целеполагание</w:t>
            </w: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проблемной ситуации, поиск путей ее решения; актуализация знаний, анализ имеющейся текстовой и визуальной информации. </w:t>
            </w: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Pr="006647EE" w:rsidRDefault="00BA279C" w:rsidP="00664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сидят на стульчиках.</w:t>
            </w:r>
          </w:p>
        </w:tc>
        <w:tc>
          <w:tcPr>
            <w:tcW w:w="3640" w:type="dxa"/>
          </w:tcPr>
          <w:p w:rsidR="00BA279C" w:rsidRDefault="00BA279C" w:rsidP="00664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Ребята, а как мы сможем помочь Роботу Робику, как справится с его бедой? </w:t>
            </w:r>
          </w:p>
          <w:p w:rsidR="00BA279C" w:rsidRDefault="00BA279C" w:rsidP="00664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(Примерные ответы детей):</w:t>
            </w:r>
          </w:p>
          <w:p w:rsidR="00BA279C" w:rsidRDefault="00BA279C" w:rsidP="00664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-починить роботов или изобрести новых.</w:t>
            </w:r>
          </w:p>
          <w:p w:rsidR="00BA279C" w:rsidRDefault="00BA279C" w:rsidP="00664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-изготовить космическую ракету для того, чтобы отправить роботов.</w:t>
            </w:r>
          </w:p>
          <w:p w:rsidR="00BA279C" w:rsidRDefault="00BA279C" w:rsidP="00664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-изобрести микросхемы</w:t>
            </w:r>
          </w:p>
          <w:p w:rsidR="00BA279C" w:rsidRDefault="00BA279C" w:rsidP="00664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-изготовить космический корабль</w:t>
            </w:r>
          </w:p>
          <w:p w:rsidR="00BA279C" w:rsidRDefault="00BA279C" w:rsidP="00664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79C" w:rsidTr="008B0A74">
        <w:trPr>
          <w:trHeight w:val="341"/>
        </w:trPr>
        <w:tc>
          <w:tcPr>
            <w:tcW w:w="594" w:type="dxa"/>
          </w:tcPr>
          <w:p w:rsidR="00BA279C" w:rsidRDefault="00BA2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6" w:type="dxa"/>
          </w:tcPr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Практический: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намеченного плана действий, практическое решение проблемной ситуации. </w:t>
            </w: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сидят на стульчиках.</w:t>
            </w: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 w:rsidP="008B0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Pr="008B0A74" w:rsidRDefault="00BA279C" w:rsidP="008B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за столами.</w:t>
            </w:r>
          </w:p>
        </w:tc>
        <w:tc>
          <w:tcPr>
            <w:tcW w:w="3640" w:type="dxa"/>
          </w:tcPr>
          <w:p w:rsidR="00BA279C" w:rsidRPr="00617F14" w:rsidRDefault="00BA279C" w:rsidP="00617F1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Воспитатель: Ребята, прежде чем помочь роботу мы с вами вспомним,   что означает слово Робот? (примерные тветы детей: машина, она помогает человеку, может его заменить). Все верно ребята, а вот и он!!!! Показываю робота! А на кого похож робот???  (примерные ответы: на человека). А чем он от нас отличается? (примерные ответы: живой, неживой). А для чего они нам нужны??? Интересно, а кто создает роботов? (примерные ответы: разработчики, изобретатели). А каких мы знаем роботов, ведь они бывают разными! </w:t>
            </w:r>
            <w:r w:rsidRPr="00617F14">
              <w:rPr>
                <w:rFonts w:ascii="Times New Roman" w:hAnsi="Times New Roman" w:cs="Times New Roman"/>
                <w:sz w:val="24"/>
                <w:szCs w:val="24"/>
              </w:rPr>
              <w:t xml:space="preserve">Какие бывают домашние роботы, которые помогают нам в доме? (Дети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примерно </w:t>
            </w:r>
            <w:r w:rsidRPr="00617F1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еречисляют: </w:t>
            </w:r>
            <w:r w:rsidRPr="00617F14">
              <w:rPr>
                <w:rFonts w:ascii="Times New Roman" w:hAnsi="Times New Roman" w:cs="Times New Roman"/>
                <w:sz w:val="24"/>
                <w:szCs w:val="24"/>
              </w:rPr>
              <w:t xml:space="preserve">Посудомоечная машина, стиральная машина, пылесос,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7F14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калькулятор, компьютер,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7F14">
              <w:rPr>
                <w:rFonts w:ascii="Times New Roman" w:hAnsi="Times New Roman" w:cs="Times New Roman"/>
                <w:sz w:val="24"/>
                <w:szCs w:val="24"/>
              </w:rPr>
              <w:t>мультиварка).</w:t>
            </w:r>
          </w:p>
          <w:p w:rsidR="00BA279C" w:rsidRPr="00617F14" w:rsidRDefault="00BA279C" w:rsidP="00617F1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Какими бывают м</w:t>
            </w:r>
            <w:r w:rsidRPr="00617F14">
              <w:rPr>
                <w:rFonts w:ascii="Times New Roman" w:hAnsi="Times New Roman" w:cs="Times New Roman"/>
                <w:sz w:val="24"/>
                <w:szCs w:val="24"/>
              </w:rPr>
              <w:t xml:space="preserve">еханические роботы,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7F14">
              <w:rPr>
                <w:rFonts w:ascii="Times New Roman" w:hAnsi="Times New Roman" w:cs="Times New Roman"/>
                <w:sz w:val="24"/>
                <w:szCs w:val="24"/>
              </w:rPr>
              <w:t>в которых есть механизм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617F14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примерные ответы: </w:t>
            </w:r>
            <w:r w:rsidRPr="00617F14">
              <w:rPr>
                <w:rFonts w:ascii="Times New Roman" w:hAnsi="Times New Roman" w:cs="Times New Roman"/>
                <w:sz w:val="24"/>
                <w:szCs w:val="24"/>
              </w:rPr>
              <w:t xml:space="preserve">Часы, заводные игрушки, которые начинают работать при помощи механизма). </w:t>
            </w:r>
          </w:p>
          <w:p w:rsidR="00BA279C" w:rsidRDefault="00BA279C" w:rsidP="00617F1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Воспитатель: Ребята, все верно, молодцы, этих роботов мы можем с вами увидеть, они окружают нас. А есть такие роботы, которым мы с вами еще не встречались. Предлагаю послушать  наших ребят, они нам расскажут про них: </w:t>
            </w:r>
          </w:p>
          <w:p w:rsidR="00BA279C" w:rsidRDefault="00BA279C" w:rsidP="00617F1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Дети:</w:t>
            </w:r>
          </w:p>
          <w:p w:rsidR="00BA279C" w:rsidRPr="00617F14" w:rsidRDefault="00BA279C" w:rsidP="00617F1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1Ребенок.  </w:t>
            </w:r>
            <w:r w:rsidRPr="00617F14">
              <w:rPr>
                <w:rFonts w:ascii="Times New Roman" w:hAnsi="Times New Roman" w:cs="Times New Roman"/>
                <w:sz w:val="24"/>
                <w:szCs w:val="24"/>
              </w:rPr>
              <w:t>Робот – ищейка. Заменяет полицейскую собаку, помогает найти следы преступника.</w:t>
            </w:r>
          </w:p>
          <w:p w:rsidR="00BA279C" w:rsidRPr="00617F14" w:rsidRDefault="00BA279C" w:rsidP="00617F1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Ребенок. </w:t>
            </w:r>
            <w:r w:rsidRPr="00617F14">
              <w:rPr>
                <w:rFonts w:ascii="Times New Roman" w:hAnsi="Times New Roman" w:cs="Times New Roman"/>
                <w:sz w:val="24"/>
                <w:szCs w:val="24"/>
              </w:rPr>
              <w:t>Военные роботы.  Для помощи военным. Они могут разминировать поля с минами. Сохраняют жизнь людей.</w:t>
            </w:r>
          </w:p>
          <w:p w:rsidR="00BA279C" w:rsidRPr="00617F14" w:rsidRDefault="00BA279C" w:rsidP="00617F1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ребенок.  </w:t>
            </w:r>
            <w:r w:rsidRPr="00617F14">
              <w:rPr>
                <w:rFonts w:ascii="Times New Roman" w:hAnsi="Times New Roman" w:cs="Times New Roman"/>
                <w:sz w:val="24"/>
                <w:szCs w:val="24"/>
              </w:rPr>
              <w:t>Роботы – разведчики. Они работают в космосе. Исследуют планеты. Они могут обходиться без воздуха. Без воды, без пищи. Им не страшны не жара, ни холод. Например, роботы смогли доставить с луны горсть грунта и доставить ее на Землю для исследования.</w:t>
            </w:r>
          </w:p>
          <w:p w:rsidR="00BA279C" w:rsidRDefault="00BA279C" w:rsidP="000364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ребенок. </w:t>
            </w:r>
            <w:r w:rsidRPr="00617F14">
              <w:rPr>
                <w:rFonts w:ascii="Times New Roman" w:hAnsi="Times New Roman" w:cs="Times New Roman"/>
                <w:sz w:val="24"/>
                <w:szCs w:val="24"/>
              </w:rPr>
              <w:t>Роботы, которые помогают слепым людям, везде их сопровождают, У таких роботов есть глаза. Они могут помочь передвигаться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улицам в нужном направлении. </w:t>
            </w:r>
          </w:p>
          <w:p w:rsidR="00BA279C" w:rsidRDefault="00BA279C" w:rsidP="000364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 w:rsidP="000364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Молодцы ребята, отлично отвечаете на вопросы. Теперь  пришло время, выполнить задания, которые послала нам робот Робик.  </w:t>
            </w:r>
          </w:p>
          <w:p w:rsidR="00BA279C" w:rsidRDefault="00BA279C" w:rsidP="000364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Далее дети делятся на подгруппы по желанию и проходят за столы. (Принеобходимости воспитатель напоминает задания)</w:t>
            </w:r>
          </w:p>
          <w:p w:rsidR="00BA279C" w:rsidRDefault="00BA279C" w:rsidP="008B0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BA279C" w:rsidRDefault="00BA279C" w:rsidP="007A48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4 стола. На каждом столе определенное задание. Детям можно проговорить, о необходимости выполнения всех заданий, в случае если дети не выберут какое – либо задание. За каждым столом закреплен  воспитатель, младший воспитатель, психолог.</w:t>
            </w:r>
          </w:p>
          <w:p w:rsidR="00BA279C" w:rsidRPr="008B0A74" w:rsidRDefault="00BA279C" w:rsidP="008B0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Pr="008B0A74" w:rsidRDefault="00BA279C" w:rsidP="008B0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Pr="008B0A74" w:rsidRDefault="00BA279C" w:rsidP="008B0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Pr="008B0A74" w:rsidRDefault="00BA279C" w:rsidP="008B0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 w:rsidP="008B0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 w:rsidP="008B0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 w:rsidP="008B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Детям заранее дается индивидуальное задание, найти с родителями интересные факты о четырех роботах: Робот – ищейка, робот – военный, робот- разведчик, робот – помощник для слепых людей.</w:t>
            </w:r>
          </w:p>
          <w:p w:rsidR="00BA279C" w:rsidRPr="008B0A74" w:rsidRDefault="00BA279C" w:rsidP="008B0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 w:rsidP="008B0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 w:rsidP="008B0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 w:rsidP="008B0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Pr="00952087" w:rsidRDefault="00BA279C" w:rsidP="008B0A7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52087">
              <w:rPr>
                <w:rFonts w:ascii="Times New Roman" w:hAnsi="Times New Roman" w:cs="Times New Roman"/>
                <w:sz w:val="20"/>
                <w:szCs w:val="20"/>
              </w:rPr>
              <w:t>Воспитатель напоминает задания:</w:t>
            </w:r>
          </w:p>
          <w:p w:rsidR="00BA279C" w:rsidRPr="00952087" w:rsidRDefault="00BA279C" w:rsidP="008B0A7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52087">
              <w:rPr>
                <w:rFonts w:ascii="Times New Roman" w:hAnsi="Times New Roman" w:cs="Times New Roman"/>
                <w:sz w:val="20"/>
                <w:szCs w:val="20"/>
              </w:rPr>
              <w:t>1 задание: Починить всех сломанных роботов. (Собрать из Лего-конструктора роботов по схеме)</w:t>
            </w:r>
          </w:p>
          <w:p w:rsidR="00BA279C" w:rsidRPr="00952087" w:rsidRDefault="00BA279C" w:rsidP="008B0A7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52087">
              <w:rPr>
                <w:rFonts w:ascii="Times New Roman" w:hAnsi="Times New Roman" w:cs="Times New Roman"/>
                <w:sz w:val="20"/>
                <w:szCs w:val="20"/>
              </w:rPr>
              <w:t>2 задание: Сконструировать космическую ракету, чтобы отправить роботов на планету Лего. (Работа с пластмассовыми коктейльными трубочками и пластелином.)</w:t>
            </w:r>
          </w:p>
          <w:p w:rsidR="00BA279C" w:rsidRPr="00952087" w:rsidRDefault="00BA279C" w:rsidP="008B0A7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52087">
              <w:rPr>
                <w:rFonts w:ascii="Times New Roman" w:hAnsi="Times New Roman" w:cs="Times New Roman"/>
                <w:sz w:val="20"/>
                <w:szCs w:val="20"/>
              </w:rPr>
              <w:t>3 задание: Составить новые микросхемы для Робика, что бы он мог создать новое поколение роботов. (Работа с электро-конструктором, сбор электросхем )</w:t>
            </w:r>
          </w:p>
          <w:p w:rsidR="00BA279C" w:rsidRPr="008B0A74" w:rsidRDefault="00BA279C" w:rsidP="008B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087">
              <w:rPr>
                <w:rFonts w:ascii="Times New Roman" w:hAnsi="Times New Roman" w:cs="Times New Roman"/>
                <w:sz w:val="20"/>
                <w:szCs w:val="20"/>
              </w:rPr>
              <w:t>4 задание: Сконструировать космический корабль из Лего.</w:t>
            </w:r>
          </w:p>
        </w:tc>
      </w:tr>
      <w:tr w:rsidR="00BA279C" w:rsidTr="008B0A74">
        <w:trPr>
          <w:trHeight w:val="374"/>
        </w:trPr>
        <w:tc>
          <w:tcPr>
            <w:tcW w:w="594" w:type="dxa"/>
          </w:tcPr>
          <w:p w:rsidR="00BA279C" w:rsidRDefault="00BA2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6" w:type="dxa"/>
          </w:tcPr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Рефлексия: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подведение итогов, оценка результатов деятельности </w:t>
            </w: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(что новое узнали? Где это может пригодиться?)</w:t>
            </w: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детей у выставочного стола  с выполненными заданиями. </w:t>
            </w: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BA279C" w:rsidRDefault="00BA279C" w:rsidP="00780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предлагает оформить выставку.  Обсудить, с какими трудностями столкнулись при выполнении задания? (примрные ответы детей: было трудно работать по схеме с пластмассовыми трубочками, остальные задания были более легкими). Что нового узнали? (примерные ответы детей: узнали, что есть даже роботы которые помогают слепому человеку. Что роботы могут делать за человека тяжелую работу). Воспитатель:  где мы с вами применим полученные  сегодня знания, где они нам пригодятся? (примерные ответы детей: расскажем дома родителям про роботов, когда вырастем сможем изобрести космические корабли, изготавливать схемы для домашних роботов).</w:t>
            </w:r>
          </w:p>
        </w:tc>
        <w:tc>
          <w:tcPr>
            <w:tcW w:w="2172" w:type="dxa"/>
          </w:tcPr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79C" w:rsidTr="008B0A74">
        <w:trPr>
          <w:trHeight w:val="323"/>
        </w:trPr>
        <w:tc>
          <w:tcPr>
            <w:tcW w:w="594" w:type="dxa"/>
          </w:tcPr>
          <w:p w:rsidR="00BA279C" w:rsidRDefault="00BA2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6" w:type="dxa"/>
          </w:tcPr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Мотивационно-побудительный этап последующей деятельности:</w:t>
            </w:r>
            <w:r w:rsidRPr="00B36B2C">
              <w:rPr>
                <w:rFonts w:ascii="Times New Roman" w:hAnsi="Times New Roman" w:cs="Times New Roman"/>
              </w:rPr>
              <w:t>предложение предметного материала, обеспечивающего продолжение познавательно-исследовательской деятельности в совместной деятельности взрослого и детей и самостоятельной деятельности дошкольников.</w:t>
            </w:r>
          </w:p>
        </w:tc>
        <w:tc>
          <w:tcPr>
            <w:tcW w:w="2268" w:type="dxa"/>
          </w:tcPr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сидят по кругу на ковре.</w:t>
            </w: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BA279C" w:rsidRDefault="00BA279C" w:rsidP="007A48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Ребята, проходите на ковер, давайте обсудим сегодняшнее мероприятие:  вы с ловко справились с заданием, а значит, как и обещал вам робот получаете комическую посылку. Дети открывают посылку, в ней находятся космические звездочки. Дети награждаются космическими звездочками, а также в посылке находится коробочка нового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Siti</w:t>
            </w:r>
            <w:r w:rsidRPr="00CF4DA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космодром</w:t>
            </w:r>
            <w:r w:rsidRPr="00CF4D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BA279C" w:rsidRDefault="00BA279C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279C" w:rsidRDefault="00BA279C" w:rsidP="00B36B2C">
      <w:pPr>
        <w:spacing w:after="0" w:line="240" w:lineRule="auto"/>
        <w:rPr>
          <w:sz w:val="24"/>
          <w:szCs w:val="24"/>
        </w:rPr>
      </w:pPr>
    </w:p>
    <w:p w:rsidR="00BA279C" w:rsidRDefault="00BA279C" w:rsidP="002B26A2">
      <w:pPr>
        <w:tabs>
          <w:tab w:val="left" w:pos="827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Подпись__</w:t>
      </w:r>
      <w:bookmarkStart w:id="0" w:name="_GoBack"/>
      <w:bookmarkEnd w:id="0"/>
      <w:r>
        <w:rPr>
          <w:rFonts w:ascii="Times New Roman" w:hAnsi="Times New Roman" w:cs="Times New Roman"/>
        </w:rPr>
        <w:t>____________________</w:t>
      </w:r>
    </w:p>
    <w:p w:rsidR="00BA279C" w:rsidRPr="00B36B2C" w:rsidRDefault="00BA279C" w:rsidP="00B36B2C">
      <w:pPr>
        <w:tabs>
          <w:tab w:val="left" w:pos="827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«_31__»__10____________2018_г</w:t>
      </w:r>
    </w:p>
    <w:sectPr w:rsidR="00BA279C" w:rsidRPr="00B36B2C" w:rsidSect="00B36B2C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530B5"/>
    <w:multiLevelType w:val="hybridMultilevel"/>
    <w:tmpl w:val="39CC91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0262189"/>
    <w:multiLevelType w:val="hybridMultilevel"/>
    <w:tmpl w:val="8F1EF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AB491D"/>
    <w:multiLevelType w:val="hybridMultilevel"/>
    <w:tmpl w:val="41ACBA6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7D17339E"/>
    <w:multiLevelType w:val="hybridMultilevel"/>
    <w:tmpl w:val="DE2251F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6B2C"/>
    <w:rsid w:val="0003648F"/>
    <w:rsid w:val="000C6753"/>
    <w:rsid w:val="00143FA3"/>
    <w:rsid w:val="00200E94"/>
    <w:rsid w:val="002313A4"/>
    <w:rsid w:val="002B26A2"/>
    <w:rsid w:val="0033347B"/>
    <w:rsid w:val="0053068D"/>
    <w:rsid w:val="00617F14"/>
    <w:rsid w:val="006647EE"/>
    <w:rsid w:val="0078069E"/>
    <w:rsid w:val="00783118"/>
    <w:rsid w:val="007A4823"/>
    <w:rsid w:val="007C2CFC"/>
    <w:rsid w:val="00884C0A"/>
    <w:rsid w:val="008B0A74"/>
    <w:rsid w:val="008E000B"/>
    <w:rsid w:val="00952087"/>
    <w:rsid w:val="009C6DCD"/>
    <w:rsid w:val="009F1C63"/>
    <w:rsid w:val="00B36B2C"/>
    <w:rsid w:val="00B62623"/>
    <w:rsid w:val="00B96B7E"/>
    <w:rsid w:val="00BA279C"/>
    <w:rsid w:val="00CD6A22"/>
    <w:rsid w:val="00CF4DA1"/>
    <w:rsid w:val="00DB11F5"/>
    <w:rsid w:val="00DB59F0"/>
    <w:rsid w:val="00E00B0C"/>
    <w:rsid w:val="00E122BD"/>
    <w:rsid w:val="00F379BC"/>
    <w:rsid w:val="00FB6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B2C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36B2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36B2C"/>
    <w:pPr>
      <w:ind w:left="720"/>
    </w:pPr>
  </w:style>
  <w:style w:type="paragraph" w:styleId="NoSpacing">
    <w:name w:val="No Spacing"/>
    <w:uiPriority w:val="99"/>
    <w:qFormat/>
    <w:rsid w:val="00B36B2C"/>
    <w:rPr>
      <w:rFonts w:cs="Calibri"/>
      <w:lang w:eastAsia="en-US"/>
    </w:rPr>
  </w:style>
  <w:style w:type="paragraph" w:customStyle="1" w:styleId="c2">
    <w:name w:val="c2"/>
    <w:basedOn w:val="Normal"/>
    <w:uiPriority w:val="99"/>
    <w:rsid w:val="00664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88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225</TotalTime>
  <Pages>5</Pages>
  <Words>1169</Words>
  <Characters>6668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Customer</cp:lastModifiedBy>
  <cp:revision>11</cp:revision>
  <cp:lastPrinted>2018-10-29T09:30:00Z</cp:lastPrinted>
  <dcterms:created xsi:type="dcterms:W3CDTF">2015-01-26T04:42:00Z</dcterms:created>
  <dcterms:modified xsi:type="dcterms:W3CDTF">2018-10-31T15:30:00Z</dcterms:modified>
</cp:coreProperties>
</file>